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06FC" w:rsidRPr="00DF06FC" w:rsidRDefault="00DF06FC" w:rsidP="002B214D">
      <w:pPr>
        <w:ind w:firstLine="709"/>
        <w:jc w:val="center"/>
        <w:rPr>
          <w:rFonts w:eastAsia="Calibri"/>
          <w:sz w:val="28"/>
          <w:szCs w:val="28"/>
          <w:lang w:eastAsia="en-US"/>
        </w:rPr>
      </w:pPr>
      <w:r w:rsidRPr="00DF06FC">
        <w:rPr>
          <w:rFonts w:eastAsia="Calibri"/>
          <w:sz w:val="28"/>
          <w:szCs w:val="28"/>
          <w:lang w:eastAsia="en-US"/>
        </w:rPr>
        <w:t>ЗАЯВКА</w:t>
      </w:r>
    </w:p>
    <w:p w:rsidR="00DF06FC" w:rsidRPr="00DF06FC" w:rsidRDefault="00DF06FC" w:rsidP="00DF06FC">
      <w:pPr>
        <w:ind w:firstLine="709"/>
        <w:jc w:val="center"/>
        <w:rPr>
          <w:rFonts w:eastAsia="Calibri"/>
          <w:sz w:val="28"/>
          <w:szCs w:val="28"/>
          <w:lang w:eastAsia="en-US"/>
        </w:rPr>
      </w:pPr>
      <w:r w:rsidRPr="00DF06FC">
        <w:rPr>
          <w:rFonts w:eastAsia="Calibri"/>
          <w:sz w:val="28"/>
          <w:szCs w:val="28"/>
          <w:lang w:eastAsia="en-US"/>
        </w:rPr>
        <w:t xml:space="preserve">на участие в конкурсе </w:t>
      </w:r>
      <w:r w:rsidR="004A149E">
        <w:rPr>
          <w:rFonts w:eastAsia="Calibri"/>
          <w:sz w:val="28"/>
          <w:szCs w:val="28"/>
          <w:lang w:eastAsia="en-US"/>
        </w:rPr>
        <w:t>«Школа фермера</w:t>
      </w:r>
      <w:r w:rsidRPr="00DF06FC">
        <w:rPr>
          <w:rFonts w:eastAsia="Calibri"/>
          <w:sz w:val="28"/>
          <w:szCs w:val="28"/>
          <w:lang w:eastAsia="en-US"/>
        </w:rPr>
        <w:t>»</w:t>
      </w:r>
    </w:p>
    <w:p w:rsidR="00DF06FC" w:rsidRPr="00DF06FC" w:rsidRDefault="00DF06FC" w:rsidP="00DF06FC">
      <w:pPr>
        <w:ind w:firstLine="709"/>
        <w:jc w:val="right"/>
        <w:rPr>
          <w:rFonts w:eastAsia="Calibri"/>
          <w:sz w:val="28"/>
          <w:szCs w:val="28"/>
          <w:lang w:eastAsia="en-US"/>
        </w:rPr>
      </w:pPr>
    </w:p>
    <w:p w:rsidR="00DF06FC" w:rsidRPr="00DF06FC" w:rsidRDefault="00DF06FC" w:rsidP="00DF06FC">
      <w:pPr>
        <w:ind w:firstLine="709"/>
        <w:jc w:val="right"/>
        <w:rPr>
          <w:rFonts w:eastAsia="Calibri"/>
          <w:sz w:val="28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DF06FC" w:rsidRPr="00DF06FC" w:rsidTr="005607EF">
        <w:trPr>
          <w:trHeight w:val="611"/>
        </w:trPr>
        <w:tc>
          <w:tcPr>
            <w:tcW w:w="3190" w:type="dxa"/>
            <w:shd w:val="clear" w:color="auto" w:fill="auto"/>
          </w:tcPr>
          <w:p w:rsidR="00DF06FC" w:rsidRPr="00DF06FC" w:rsidRDefault="00DF06FC" w:rsidP="00DF06FC">
            <w:pPr>
              <w:rPr>
                <w:rFonts w:eastAsia="Calibri"/>
                <w:sz w:val="28"/>
                <w:szCs w:val="22"/>
                <w:lang w:eastAsia="en-US"/>
              </w:rPr>
            </w:pPr>
          </w:p>
        </w:tc>
        <w:tc>
          <w:tcPr>
            <w:tcW w:w="3190" w:type="dxa"/>
            <w:shd w:val="clear" w:color="auto" w:fill="auto"/>
          </w:tcPr>
          <w:p w:rsidR="00DF06FC" w:rsidRPr="00DF06FC" w:rsidRDefault="00DF06FC" w:rsidP="00DF06FC">
            <w:pPr>
              <w:rPr>
                <w:rFonts w:eastAsia="Calibri"/>
                <w:sz w:val="28"/>
                <w:szCs w:val="22"/>
                <w:lang w:eastAsia="en-US"/>
              </w:rPr>
            </w:pPr>
          </w:p>
        </w:tc>
        <w:tc>
          <w:tcPr>
            <w:tcW w:w="3191" w:type="dxa"/>
            <w:shd w:val="clear" w:color="auto" w:fill="auto"/>
          </w:tcPr>
          <w:p w:rsidR="00DF06FC" w:rsidRPr="00DF06FC" w:rsidRDefault="00DF06FC" w:rsidP="00DF06FC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DF06FC">
              <w:rPr>
                <w:rFonts w:eastAsia="Calibri"/>
                <w:sz w:val="28"/>
                <w:szCs w:val="22"/>
                <w:lang w:eastAsia="en-US"/>
              </w:rPr>
              <w:t>Примечание</w:t>
            </w:r>
          </w:p>
        </w:tc>
      </w:tr>
      <w:tr w:rsidR="00DF06FC" w:rsidRPr="00DF06FC" w:rsidTr="005607EF">
        <w:trPr>
          <w:trHeight w:val="611"/>
        </w:trPr>
        <w:tc>
          <w:tcPr>
            <w:tcW w:w="3190" w:type="dxa"/>
            <w:shd w:val="clear" w:color="auto" w:fill="auto"/>
          </w:tcPr>
          <w:p w:rsidR="00DF06FC" w:rsidRPr="00DF06FC" w:rsidRDefault="00DF06FC" w:rsidP="00DF06FC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DF06FC">
              <w:rPr>
                <w:rFonts w:eastAsia="Calibri"/>
                <w:sz w:val="28"/>
                <w:szCs w:val="22"/>
                <w:lang w:eastAsia="en-US"/>
              </w:rPr>
              <w:t>Название направления</w:t>
            </w:r>
          </w:p>
        </w:tc>
        <w:tc>
          <w:tcPr>
            <w:tcW w:w="3190" w:type="dxa"/>
            <w:shd w:val="clear" w:color="auto" w:fill="auto"/>
          </w:tcPr>
          <w:p w:rsidR="00DF06FC" w:rsidRPr="00DF06FC" w:rsidRDefault="00DF06FC" w:rsidP="00DF06FC">
            <w:pPr>
              <w:rPr>
                <w:rFonts w:eastAsia="Calibri"/>
                <w:sz w:val="28"/>
                <w:szCs w:val="22"/>
                <w:lang w:eastAsia="en-US"/>
              </w:rPr>
            </w:pPr>
            <w:bookmarkStart w:id="0" w:name="_GoBack"/>
            <w:bookmarkEnd w:id="0"/>
          </w:p>
        </w:tc>
        <w:tc>
          <w:tcPr>
            <w:tcW w:w="3191" w:type="dxa"/>
            <w:shd w:val="clear" w:color="auto" w:fill="auto"/>
          </w:tcPr>
          <w:p w:rsidR="00DF06FC" w:rsidRPr="00DF06FC" w:rsidRDefault="00DF06FC" w:rsidP="00DF06FC">
            <w:pPr>
              <w:jc w:val="right"/>
              <w:rPr>
                <w:rFonts w:eastAsia="Calibri"/>
                <w:sz w:val="28"/>
                <w:szCs w:val="22"/>
                <w:lang w:eastAsia="en-US"/>
              </w:rPr>
            </w:pPr>
          </w:p>
        </w:tc>
      </w:tr>
      <w:tr w:rsidR="00DF06FC" w:rsidRPr="00DF06FC" w:rsidTr="005607EF">
        <w:trPr>
          <w:trHeight w:val="847"/>
        </w:trPr>
        <w:tc>
          <w:tcPr>
            <w:tcW w:w="3190" w:type="dxa"/>
            <w:shd w:val="clear" w:color="auto" w:fill="auto"/>
          </w:tcPr>
          <w:p w:rsidR="00DF06FC" w:rsidRPr="00DF06FC" w:rsidRDefault="00DF06FC" w:rsidP="00DF06FC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DF06FC">
              <w:rPr>
                <w:rFonts w:eastAsia="Calibri"/>
                <w:sz w:val="28"/>
                <w:szCs w:val="22"/>
                <w:lang w:eastAsia="en-US"/>
              </w:rPr>
              <w:t xml:space="preserve">Название проекта </w:t>
            </w:r>
          </w:p>
        </w:tc>
        <w:tc>
          <w:tcPr>
            <w:tcW w:w="3190" w:type="dxa"/>
            <w:shd w:val="clear" w:color="auto" w:fill="auto"/>
          </w:tcPr>
          <w:p w:rsidR="00DF06FC" w:rsidRPr="00DF06FC" w:rsidRDefault="00DF06FC" w:rsidP="00DF06FC">
            <w:pPr>
              <w:rPr>
                <w:rFonts w:eastAsia="Calibri"/>
                <w:sz w:val="28"/>
                <w:szCs w:val="22"/>
                <w:lang w:eastAsia="en-US"/>
              </w:rPr>
            </w:pPr>
          </w:p>
        </w:tc>
        <w:tc>
          <w:tcPr>
            <w:tcW w:w="3191" w:type="dxa"/>
            <w:shd w:val="clear" w:color="auto" w:fill="auto"/>
          </w:tcPr>
          <w:p w:rsidR="00DF06FC" w:rsidRPr="00DF06FC" w:rsidRDefault="00DF06FC" w:rsidP="00DF06FC">
            <w:pPr>
              <w:jc w:val="right"/>
              <w:rPr>
                <w:rFonts w:eastAsia="Calibri"/>
                <w:sz w:val="28"/>
                <w:szCs w:val="22"/>
                <w:lang w:eastAsia="en-US"/>
              </w:rPr>
            </w:pPr>
          </w:p>
        </w:tc>
      </w:tr>
      <w:tr w:rsidR="00DF06FC" w:rsidRPr="00DF06FC" w:rsidTr="005607EF">
        <w:trPr>
          <w:trHeight w:val="1822"/>
        </w:trPr>
        <w:tc>
          <w:tcPr>
            <w:tcW w:w="3190" w:type="dxa"/>
            <w:shd w:val="clear" w:color="auto" w:fill="auto"/>
          </w:tcPr>
          <w:p w:rsidR="00DF06FC" w:rsidRPr="00DF06FC" w:rsidRDefault="00DF06FC" w:rsidP="00DF06FC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DF06FC">
              <w:rPr>
                <w:rFonts w:eastAsia="Calibri"/>
                <w:sz w:val="28"/>
                <w:szCs w:val="22"/>
                <w:lang w:eastAsia="en-US"/>
              </w:rPr>
              <w:t>Краткое описание проекта</w:t>
            </w:r>
          </w:p>
        </w:tc>
        <w:tc>
          <w:tcPr>
            <w:tcW w:w="3190" w:type="dxa"/>
            <w:shd w:val="clear" w:color="auto" w:fill="auto"/>
          </w:tcPr>
          <w:p w:rsidR="00DF06FC" w:rsidRPr="00DF06FC" w:rsidRDefault="00DF06FC" w:rsidP="00DF06FC">
            <w:pPr>
              <w:rPr>
                <w:rFonts w:eastAsia="Calibri"/>
                <w:sz w:val="28"/>
                <w:szCs w:val="22"/>
                <w:lang w:eastAsia="en-US"/>
              </w:rPr>
            </w:pPr>
          </w:p>
        </w:tc>
        <w:tc>
          <w:tcPr>
            <w:tcW w:w="3191" w:type="dxa"/>
            <w:shd w:val="clear" w:color="auto" w:fill="auto"/>
          </w:tcPr>
          <w:p w:rsidR="00DF06FC" w:rsidRPr="00DF06FC" w:rsidRDefault="00DF06FC" w:rsidP="00DF06FC">
            <w:pPr>
              <w:jc w:val="right"/>
              <w:rPr>
                <w:rFonts w:eastAsia="Calibri"/>
                <w:sz w:val="28"/>
                <w:szCs w:val="22"/>
                <w:lang w:eastAsia="en-US"/>
              </w:rPr>
            </w:pPr>
          </w:p>
        </w:tc>
      </w:tr>
      <w:tr w:rsidR="00DF06FC" w:rsidRPr="00DF06FC" w:rsidTr="005607EF">
        <w:trPr>
          <w:trHeight w:val="700"/>
        </w:trPr>
        <w:tc>
          <w:tcPr>
            <w:tcW w:w="3190" w:type="dxa"/>
            <w:shd w:val="clear" w:color="auto" w:fill="auto"/>
          </w:tcPr>
          <w:p w:rsidR="00DF06FC" w:rsidRPr="00DF06FC" w:rsidRDefault="00DF06FC" w:rsidP="00DF06FC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DF06FC">
              <w:rPr>
                <w:rFonts w:eastAsia="Calibri"/>
                <w:sz w:val="28"/>
                <w:szCs w:val="22"/>
                <w:lang w:eastAsia="en-US"/>
              </w:rPr>
              <w:t>ФИО участника</w:t>
            </w:r>
          </w:p>
        </w:tc>
        <w:tc>
          <w:tcPr>
            <w:tcW w:w="3190" w:type="dxa"/>
            <w:shd w:val="clear" w:color="auto" w:fill="auto"/>
          </w:tcPr>
          <w:p w:rsidR="00DF06FC" w:rsidRPr="00DF06FC" w:rsidRDefault="00DF06FC" w:rsidP="00DF06FC">
            <w:pPr>
              <w:rPr>
                <w:rFonts w:eastAsia="Calibri"/>
                <w:sz w:val="28"/>
                <w:szCs w:val="22"/>
                <w:lang w:eastAsia="en-US"/>
              </w:rPr>
            </w:pPr>
          </w:p>
        </w:tc>
        <w:tc>
          <w:tcPr>
            <w:tcW w:w="3191" w:type="dxa"/>
            <w:shd w:val="clear" w:color="auto" w:fill="auto"/>
          </w:tcPr>
          <w:p w:rsidR="00DF06FC" w:rsidRPr="00DF06FC" w:rsidRDefault="00DF06FC" w:rsidP="00DF06FC">
            <w:pPr>
              <w:jc w:val="right"/>
              <w:rPr>
                <w:rFonts w:eastAsia="Calibri"/>
                <w:sz w:val="28"/>
                <w:szCs w:val="22"/>
                <w:lang w:eastAsia="en-US"/>
              </w:rPr>
            </w:pPr>
          </w:p>
        </w:tc>
      </w:tr>
      <w:tr w:rsidR="00DF06FC" w:rsidRPr="00DF06FC" w:rsidTr="005607EF">
        <w:trPr>
          <w:trHeight w:val="700"/>
        </w:trPr>
        <w:tc>
          <w:tcPr>
            <w:tcW w:w="3190" w:type="dxa"/>
            <w:shd w:val="clear" w:color="auto" w:fill="auto"/>
          </w:tcPr>
          <w:p w:rsidR="00DF06FC" w:rsidRPr="00DF06FC" w:rsidRDefault="00DF06FC" w:rsidP="00DF06FC">
            <w:pPr>
              <w:rPr>
                <w:rFonts w:eastAsia="Calibri"/>
                <w:sz w:val="28"/>
                <w:szCs w:val="22"/>
                <w:lang w:eastAsia="en-US"/>
              </w:rPr>
            </w:pPr>
            <w:r>
              <w:rPr>
                <w:rFonts w:eastAsia="Calibri"/>
                <w:sz w:val="28"/>
                <w:szCs w:val="22"/>
                <w:lang w:eastAsia="en-US"/>
              </w:rPr>
              <w:t>Образование</w:t>
            </w:r>
          </w:p>
        </w:tc>
        <w:tc>
          <w:tcPr>
            <w:tcW w:w="3190" w:type="dxa"/>
            <w:shd w:val="clear" w:color="auto" w:fill="auto"/>
          </w:tcPr>
          <w:p w:rsidR="00DF06FC" w:rsidRPr="00DF06FC" w:rsidRDefault="00DF06FC" w:rsidP="00DF06FC">
            <w:pPr>
              <w:rPr>
                <w:rFonts w:eastAsia="Calibri"/>
                <w:sz w:val="28"/>
                <w:szCs w:val="22"/>
                <w:lang w:eastAsia="en-US"/>
              </w:rPr>
            </w:pPr>
          </w:p>
        </w:tc>
        <w:tc>
          <w:tcPr>
            <w:tcW w:w="3191" w:type="dxa"/>
            <w:shd w:val="clear" w:color="auto" w:fill="auto"/>
          </w:tcPr>
          <w:p w:rsidR="00DF06FC" w:rsidRPr="00DF06FC" w:rsidRDefault="00DF06FC" w:rsidP="00DF06FC">
            <w:pPr>
              <w:jc w:val="right"/>
              <w:rPr>
                <w:rFonts w:eastAsia="Calibri"/>
                <w:sz w:val="28"/>
                <w:szCs w:val="22"/>
                <w:lang w:eastAsia="en-US"/>
              </w:rPr>
            </w:pPr>
          </w:p>
        </w:tc>
      </w:tr>
      <w:tr w:rsidR="00DF06FC" w:rsidRPr="00DF06FC" w:rsidTr="005607EF">
        <w:trPr>
          <w:trHeight w:val="700"/>
        </w:trPr>
        <w:tc>
          <w:tcPr>
            <w:tcW w:w="3190" w:type="dxa"/>
            <w:shd w:val="clear" w:color="auto" w:fill="auto"/>
          </w:tcPr>
          <w:p w:rsidR="00DF06FC" w:rsidRDefault="00DF06FC" w:rsidP="00DF06FC">
            <w:pPr>
              <w:rPr>
                <w:rFonts w:eastAsia="Calibri"/>
                <w:sz w:val="28"/>
                <w:szCs w:val="22"/>
                <w:lang w:eastAsia="en-US"/>
              </w:rPr>
            </w:pPr>
            <w:r>
              <w:rPr>
                <w:rFonts w:eastAsia="Calibri"/>
                <w:sz w:val="28"/>
                <w:szCs w:val="22"/>
                <w:lang w:eastAsia="en-US"/>
              </w:rPr>
              <w:t>Дата рождения</w:t>
            </w:r>
          </w:p>
        </w:tc>
        <w:tc>
          <w:tcPr>
            <w:tcW w:w="3190" w:type="dxa"/>
            <w:shd w:val="clear" w:color="auto" w:fill="auto"/>
          </w:tcPr>
          <w:p w:rsidR="00DF06FC" w:rsidRPr="00DF06FC" w:rsidRDefault="00DF06FC" w:rsidP="00DF06FC">
            <w:pPr>
              <w:rPr>
                <w:rFonts w:eastAsia="Calibri"/>
                <w:sz w:val="28"/>
                <w:szCs w:val="22"/>
                <w:lang w:eastAsia="en-US"/>
              </w:rPr>
            </w:pPr>
          </w:p>
        </w:tc>
        <w:tc>
          <w:tcPr>
            <w:tcW w:w="3191" w:type="dxa"/>
            <w:shd w:val="clear" w:color="auto" w:fill="auto"/>
          </w:tcPr>
          <w:p w:rsidR="00DF06FC" w:rsidRPr="00DF06FC" w:rsidRDefault="00DF06FC" w:rsidP="00DF06FC">
            <w:pPr>
              <w:jc w:val="right"/>
              <w:rPr>
                <w:rFonts w:eastAsia="Calibri"/>
                <w:sz w:val="28"/>
                <w:szCs w:val="22"/>
                <w:lang w:eastAsia="en-US"/>
              </w:rPr>
            </w:pPr>
          </w:p>
        </w:tc>
      </w:tr>
      <w:tr w:rsidR="00DF06FC" w:rsidRPr="00DF06FC" w:rsidTr="005607EF">
        <w:trPr>
          <w:trHeight w:val="995"/>
        </w:trPr>
        <w:tc>
          <w:tcPr>
            <w:tcW w:w="3190" w:type="dxa"/>
            <w:shd w:val="clear" w:color="auto" w:fill="auto"/>
          </w:tcPr>
          <w:p w:rsidR="00DF06FC" w:rsidRPr="00DF06FC" w:rsidRDefault="00DF06FC" w:rsidP="00DF06FC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DF06FC">
              <w:rPr>
                <w:rFonts w:eastAsia="Calibri"/>
                <w:sz w:val="28"/>
                <w:szCs w:val="22"/>
                <w:lang w:eastAsia="en-US"/>
              </w:rPr>
              <w:t>Название КФХ и его специализация</w:t>
            </w:r>
          </w:p>
        </w:tc>
        <w:tc>
          <w:tcPr>
            <w:tcW w:w="3190" w:type="dxa"/>
            <w:shd w:val="clear" w:color="auto" w:fill="auto"/>
          </w:tcPr>
          <w:p w:rsidR="00DF06FC" w:rsidRPr="00DF06FC" w:rsidRDefault="00DF06FC" w:rsidP="00DF06FC">
            <w:pPr>
              <w:rPr>
                <w:rFonts w:eastAsia="Calibri"/>
                <w:sz w:val="28"/>
                <w:szCs w:val="22"/>
                <w:lang w:eastAsia="en-US"/>
              </w:rPr>
            </w:pPr>
          </w:p>
        </w:tc>
        <w:tc>
          <w:tcPr>
            <w:tcW w:w="3191" w:type="dxa"/>
            <w:shd w:val="clear" w:color="auto" w:fill="auto"/>
          </w:tcPr>
          <w:p w:rsidR="00DF06FC" w:rsidRPr="00DF06FC" w:rsidRDefault="00DF06FC" w:rsidP="00DF06FC">
            <w:pPr>
              <w:jc w:val="right"/>
              <w:rPr>
                <w:rFonts w:eastAsia="Calibri"/>
                <w:sz w:val="28"/>
                <w:szCs w:val="22"/>
                <w:lang w:eastAsia="en-US"/>
              </w:rPr>
            </w:pPr>
          </w:p>
        </w:tc>
      </w:tr>
      <w:tr w:rsidR="00DF06FC" w:rsidRPr="00DF06FC" w:rsidTr="005607EF">
        <w:trPr>
          <w:trHeight w:val="697"/>
        </w:trPr>
        <w:tc>
          <w:tcPr>
            <w:tcW w:w="3190" w:type="dxa"/>
            <w:shd w:val="clear" w:color="auto" w:fill="auto"/>
          </w:tcPr>
          <w:p w:rsidR="00DF06FC" w:rsidRPr="00DF06FC" w:rsidRDefault="00DF06FC" w:rsidP="00DF06FC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DF06FC">
              <w:rPr>
                <w:rFonts w:eastAsia="Calibri"/>
                <w:sz w:val="28"/>
                <w:szCs w:val="22"/>
                <w:lang w:eastAsia="en-US"/>
              </w:rPr>
              <w:t>Адрес регистрации</w:t>
            </w:r>
          </w:p>
        </w:tc>
        <w:tc>
          <w:tcPr>
            <w:tcW w:w="3190" w:type="dxa"/>
            <w:shd w:val="clear" w:color="auto" w:fill="auto"/>
          </w:tcPr>
          <w:p w:rsidR="00DF06FC" w:rsidRPr="00DF06FC" w:rsidRDefault="00DF06FC" w:rsidP="00DF06FC">
            <w:pPr>
              <w:rPr>
                <w:rFonts w:eastAsia="Calibri"/>
                <w:sz w:val="28"/>
                <w:szCs w:val="22"/>
                <w:lang w:eastAsia="en-US"/>
              </w:rPr>
            </w:pPr>
          </w:p>
        </w:tc>
        <w:tc>
          <w:tcPr>
            <w:tcW w:w="3191" w:type="dxa"/>
            <w:shd w:val="clear" w:color="auto" w:fill="auto"/>
          </w:tcPr>
          <w:p w:rsidR="00DF06FC" w:rsidRPr="00DF06FC" w:rsidRDefault="00DF06FC" w:rsidP="00DF06FC">
            <w:pPr>
              <w:jc w:val="right"/>
              <w:rPr>
                <w:rFonts w:eastAsia="Calibri"/>
                <w:sz w:val="28"/>
                <w:szCs w:val="22"/>
                <w:lang w:eastAsia="en-US"/>
              </w:rPr>
            </w:pPr>
          </w:p>
        </w:tc>
      </w:tr>
      <w:tr w:rsidR="00DF06FC" w:rsidRPr="00DF06FC" w:rsidTr="005607EF">
        <w:tc>
          <w:tcPr>
            <w:tcW w:w="3190" w:type="dxa"/>
            <w:shd w:val="clear" w:color="auto" w:fill="auto"/>
          </w:tcPr>
          <w:p w:rsidR="00DF06FC" w:rsidRPr="00DF06FC" w:rsidRDefault="00DF06FC" w:rsidP="00DF06FC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DF06FC">
              <w:rPr>
                <w:rFonts w:eastAsia="Calibri"/>
                <w:sz w:val="28"/>
                <w:szCs w:val="22"/>
                <w:lang w:eastAsia="en-US"/>
              </w:rPr>
              <w:t>Дата регистрации КФХ</w:t>
            </w:r>
          </w:p>
        </w:tc>
        <w:tc>
          <w:tcPr>
            <w:tcW w:w="3190" w:type="dxa"/>
            <w:shd w:val="clear" w:color="auto" w:fill="auto"/>
          </w:tcPr>
          <w:p w:rsidR="00DF06FC" w:rsidRPr="00DF06FC" w:rsidRDefault="00DF06FC" w:rsidP="00DF06FC">
            <w:pPr>
              <w:rPr>
                <w:rFonts w:eastAsia="Calibri"/>
                <w:sz w:val="28"/>
                <w:szCs w:val="22"/>
                <w:lang w:eastAsia="en-US"/>
              </w:rPr>
            </w:pPr>
          </w:p>
        </w:tc>
        <w:tc>
          <w:tcPr>
            <w:tcW w:w="3191" w:type="dxa"/>
            <w:shd w:val="clear" w:color="auto" w:fill="auto"/>
          </w:tcPr>
          <w:p w:rsidR="00DF06FC" w:rsidRPr="00DF06FC" w:rsidRDefault="00DF06FC" w:rsidP="00DF06FC">
            <w:pPr>
              <w:jc w:val="right"/>
              <w:rPr>
                <w:rFonts w:eastAsia="Calibri"/>
                <w:sz w:val="28"/>
                <w:szCs w:val="22"/>
                <w:lang w:eastAsia="en-US"/>
              </w:rPr>
            </w:pPr>
          </w:p>
        </w:tc>
      </w:tr>
      <w:tr w:rsidR="00DF06FC" w:rsidRPr="00DF06FC" w:rsidTr="005607EF">
        <w:tc>
          <w:tcPr>
            <w:tcW w:w="3190" w:type="dxa"/>
            <w:shd w:val="clear" w:color="auto" w:fill="auto"/>
          </w:tcPr>
          <w:p w:rsidR="00DF06FC" w:rsidRPr="00DF06FC" w:rsidRDefault="00DF06FC" w:rsidP="00DF06FC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DF06FC">
              <w:rPr>
                <w:rFonts w:eastAsia="Calibri"/>
                <w:sz w:val="28"/>
                <w:szCs w:val="22"/>
                <w:lang w:eastAsia="en-US"/>
              </w:rPr>
              <w:t>Контактный номер телефона</w:t>
            </w:r>
          </w:p>
        </w:tc>
        <w:tc>
          <w:tcPr>
            <w:tcW w:w="3190" w:type="dxa"/>
            <w:shd w:val="clear" w:color="auto" w:fill="auto"/>
          </w:tcPr>
          <w:p w:rsidR="00DF06FC" w:rsidRPr="00DF06FC" w:rsidRDefault="00DF06FC" w:rsidP="00DF06FC">
            <w:pPr>
              <w:rPr>
                <w:rFonts w:eastAsia="Calibri"/>
                <w:sz w:val="28"/>
                <w:szCs w:val="22"/>
                <w:lang w:eastAsia="en-US"/>
              </w:rPr>
            </w:pPr>
          </w:p>
        </w:tc>
        <w:tc>
          <w:tcPr>
            <w:tcW w:w="3191" w:type="dxa"/>
            <w:shd w:val="clear" w:color="auto" w:fill="auto"/>
          </w:tcPr>
          <w:p w:rsidR="00DF06FC" w:rsidRPr="00DF06FC" w:rsidRDefault="00DF06FC" w:rsidP="00DF06FC">
            <w:pPr>
              <w:jc w:val="right"/>
              <w:rPr>
                <w:rFonts w:eastAsia="Calibri"/>
                <w:sz w:val="28"/>
                <w:szCs w:val="22"/>
                <w:lang w:eastAsia="en-US"/>
              </w:rPr>
            </w:pPr>
          </w:p>
        </w:tc>
      </w:tr>
      <w:tr w:rsidR="00DF06FC" w:rsidRPr="00DF06FC" w:rsidTr="005607EF">
        <w:tc>
          <w:tcPr>
            <w:tcW w:w="3190" w:type="dxa"/>
            <w:shd w:val="clear" w:color="auto" w:fill="auto"/>
          </w:tcPr>
          <w:p w:rsidR="00DF06FC" w:rsidRPr="00DF06FC" w:rsidRDefault="00DF06FC" w:rsidP="00DF06FC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DF06FC">
              <w:rPr>
                <w:rFonts w:eastAsia="Calibri"/>
                <w:sz w:val="28"/>
                <w:szCs w:val="22"/>
                <w:lang w:eastAsia="en-US"/>
              </w:rPr>
              <w:t>Электронный адрес</w:t>
            </w:r>
          </w:p>
        </w:tc>
        <w:tc>
          <w:tcPr>
            <w:tcW w:w="3190" w:type="dxa"/>
            <w:shd w:val="clear" w:color="auto" w:fill="auto"/>
          </w:tcPr>
          <w:p w:rsidR="00DF06FC" w:rsidRPr="00DF06FC" w:rsidRDefault="00DF06FC" w:rsidP="00DF06FC">
            <w:pPr>
              <w:rPr>
                <w:rFonts w:eastAsia="Calibri"/>
                <w:sz w:val="28"/>
                <w:szCs w:val="22"/>
                <w:lang w:eastAsia="en-US"/>
              </w:rPr>
            </w:pPr>
          </w:p>
        </w:tc>
        <w:tc>
          <w:tcPr>
            <w:tcW w:w="3191" w:type="dxa"/>
            <w:shd w:val="clear" w:color="auto" w:fill="auto"/>
          </w:tcPr>
          <w:p w:rsidR="00DF06FC" w:rsidRPr="00DF06FC" w:rsidRDefault="00DF06FC" w:rsidP="00DF06FC">
            <w:pPr>
              <w:jc w:val="right"/>
              <w:rPr>
                <w:rFonts w:eastAsia="Calibri"/>
                <w:sz w:val="28"/>
                <w:szCs w:val="22"/>
                <w:lang w:eastAsia="en-US"/>
              </w:rPr>
            </w:pPr>
          </w:p>
        </w:tc>
      </w:tr>
    </w:tbl>
    <w:p w:rsidR="00DF06FC" w:rsidRPr="00DF06FC" w:rsidRDefault="00DF06FC" w:rsidP="00DF06FC">
      <w:pPr>
        <w:ind w:firstLine="709"/>
        <w:jc w:val="right"/>
        <w:rPr>
          <w:rFonts w:eastAsia="Calibri"/>
          <w:sz w:val="28"/>
          <w:szCs w:val="28"/>
          <w:lang w:eastAsia="en-US"/>
        </w:rPr>
      </w:pPr>
    </w:p>
    <w:p w:rsidR="00DF06FC" w:rsidRPr="00DF06FC" w:rsidRDefault="00DF06FC" w:rsidP="00DF06FC">
      <w:pPr>
        <w:ind w:firstLine="709"/>
        <w:rPr>
          <w:rFonts w:eastAsia="Calibri"/>
          <w:szCs w:val="22"/>
          <w:lang w:eastAsia="en-US"/>
        </w:rPr>
      </w:pPr>
      <w:r w:rsidRPr="00DF06FC">
        <w:rPr>
          <w:rFonts w:eastAsia="Calibri"/>
          <w:szCs w:val="22"/>
          <w:lang w:eastAsia="en-US"/>
        </w:rPr>
        <w:t>С условиями конкурса ознакомле</w:t>
      </w:r>
      <w:proofErr w:type="gramStart"/>
      <w:r w:rsidRPr="00DF06FC">
        <w:rPr>
          <w:rFonts w:eastAsia="Calibri"/>
          <w:szCs w:val="22"/>
          <w:lang w:eastAsia="en-US"/>
        </w:rPr>
        <w:t>н(</w:t>
      </w:r>
      <w:proofErr w:type="gramEnd"/>
      <w:r w:rsidRPr="00DF06FC">
        <w:rPr>
          <w:rFonts w:eastAsia="Calibri"/>
          <w:szCs w:val="22"/>
          <w:lang w:eastAsia="en-US"/>
        </w:rPr>
        <w:t xml:space="preserve">а) и согласен(а): </w:t>
      </w:r>
    </w:p>
    <w:p w:rsidR="00DF06FC" w:rsidRPr="00DF06FC" w:rsidRDefault="00DF06FC" w:rsidP="00DF06FC">
      <w:pPr>
        <w:ind w:firstLine="709"/>
        <w:rPr>
          <w:rFonts w:eastAsia="Calibri"/>
          <w:szCs w:val="22"/>
          <w:lang w:eastAsia="en-US"/>
        </w:rPr>
      </w:pPr>
    </w:p>
    <w:p w:rsidR="00DF06FC" w:rsidRPr="00DF06FC" w:rsidRDefault="00DF06FC" w:rsidP="00DF06FC">
      <w:pPr>
        <w:ind w:firstLine="709"/>
        <w:rPr>
          <w:rFonts w:eastAsia="Calibri"/>
          <w:szCs w:val="22"/>
          <w:lang w:eastAsia="en-US"/>
        </w:rPr>
      </w:pPr>
      <w:r w:rsidRPr="00DF06FC">
        <w:rPr>
          <w:rFonts w:eastAsia="Calibri"/>
          <w:szCs w:val="22"/>
          <w:lang w:eastAsia="en-US"/>
        </w:rPr>
        <w:t xml:space="preserve">Дата ___________ </w:t>
      </w:r>
    </w:p>
    <w:p w:rsidR="00DF06FC" w:rsidRPr="00DF06FC" w:rsidRDefault="00DF06FC" w:rsidP="00DF06FC">
      <w:pPr>
        <w:ind w:firstLine="709"/>
        <w:rPr>
          <w:rFonts w:eastAsia="Calibri"/>
          <w:szCs w:val="22"/>
          <w:lang w:eastAsia="en-US"/>
        </w:rPr>
      </w:pPr>
    </w:p>
    <w:p w:rsidR="00DF06FC" w:rsidRPr="00DF06FC" w:rsidRDefault="00DF06FC" w:rsidP="00DF06FC">
      <w:pPr>
        <w:ind w:firstLine="709"/>
        <w:rPr>
          <w:rFonts w:eastAsia="Calibri"/>
          <w:sz w:val="32"/>
          <w:szCs w:val="28"/>
          <w:lang w:eastAsia="en-US"/>
        </w:rPr>
      </w:pPr>
      <w:r w:rsidRPr="00DF06FC">
        <w:rPr>
          <w:rFonts w:eastAsia="Calibri"/>
          <w:szCs w:val="22"/>
          <w:lang w:eastAsia="en-US"/>
        </w:rPr>
        <w:t>Подпись: ________________ / ________________________</w:t>
      </w:r>
    </w:p>
    <w:p w:rsidR="00DF06FC" w:rsidRPr="00DF06FC" w:rsidRDefault="00DF06FC" w:rsidP="00DF06FC">
      <w:pPr>
        <w:ind w:firstLine="709"/>
        <w:rPr>
          <w:rFonts w:eastAsia="Calibri"/>
          <w:b/>
          <w:sz w:val="32"/>
          <w:szCs w:val="28"/>
          <w:lang w:eastAsia="en-US"/>
        </w:rPr>
      </w:pPr>
    </w:p>
    <w:p w:rsidR="00DF06FC" w:rsidRPr="00DF06FC" w:rsidRDefault="00DF06FC" w:rsidP="00DF06FC">
      <w:pPr>
        <w:spacing w:line="18" w:lineRule="atLeast"/>
        <w:jc w:val="both"/>
        <w:rPr>
          <w:sz w:val="28"/>
          <w:szCs w:val="28"/>
          <w:u w:val="single"/>
        </w:rPr>
      </w:pPr>
      <w:r w:rsidRPr="00DF06FC">
        <w:rPr>
          <w:sz w:val="28"/>
          <w:szCs w:val="28"/>
        </w:rPr>
        <w:t xml:space="preserve">Я, </w:t>
      </w:r>
      <w:r w:rsidRPr="00DF06FC">
        <w:rPr>
          <w:sz w:val="28"/>
          <w:szCs w:val="28"/>
          <w:u w:val="single"/>
        </w:rPr>
        <w:t>______________________________________________________________</w:t>
      </w:r>
      <w:r w:rsidRPr="00DF06FC">
        <w:rPr>
          <w:sz w:val="28"/>
          <w:szCs w:val="28"/>
        </w:rPr>
        <w:t xml:space="preserve">, даю согласие на обработку персональных данных. Полученные данные будут использоваться исключительно в целях, необходимых для проведения конкурса Дата </w:t>
      </w:r>
      <w:r w:rsidRPr="00DF06FC">
        <w:rPr>
          <w:sz w:val="28"/>
          <w:szCs w:val="28"/>
          <w:u w:val="single"/>
        </w:rPr>
        <w:t>_____________</w:t>
      </w:r>
      <w:r w:rsidRPr="00DF06FC">
        <w:rPr>
          <w:sz w:val="28"/>
          <w:szCs w:val="28"/>
        </w:rPr>
        <w:t>202</w:t>
      </w:r>
      <w:r>
        <w:rPr>
          <w:sz w:val="28"/>
          <w:szCs w:val="28"/>
        </w:rPr>
        <w:t>1</w:t>
      </w:r>
      <w:r w:rsidRPr="00DF06FC">
        <w:rPr>
          <w:sz w:val="28"/>
          <w:szCs w:val="28"/>
        </w:rPr>
        <w:t xml:space="preserve"> г.</w:t>
      </w:r>
      <w:r w:rsidRPr="00DF06FC">
        <w:rPr>
          <w:sz w:val="28"/>
          <w:szCs w:val="28"/>
        </w:rPr>
        <w:tab/>
      </w:r>
      <w:r w:rsidRPr="00DF06FC">
        <w:rPr>
          <w:sz w:val="28"/>
          <w:szCs w:val="28"/>
        </w:rPr>
        <w:tab/>
      </w:r>
      <w:r w:rsidRPr="00DF06FC">
        <w:rPr>
          <w:sz w:val="28"/>
          <w:szCs w:val="28"/>
        </w:rPr>
        <w:tab/>
        <w:t xml:space="preserve">Подпись </w:t>
      </w:r>
      <w:r w:rsidRPr="00DF06FC">
        <w:rPr>
          <w:sz w:val="28"/>
          <w:szCs w:val="28"/>
          <w:u w:val="single"/>
        </w:rPr>
        <w:t>_____________</w:t>
      </w:r>
    </w:p>
    <w:p w:rsidR="00DF06FC" w:rsidRPr="00DF06FC" w:rsidRDefault="00DF06FC" w:rsidP="00DF06FC">
      <w:pPr>
        <w:spacing w:line="18" w:lineRule="atLeast"/>
        <w:jc w:val="both"/>
        <w:rPr>
          <w:sz w:val="28"/>
          <w:szCs w:val="28"/>
          <w:u w:val="single"/>
        </w:rPr>
      </w:pPr>
    </w:p>
    <w:p w:rsidR="00DF06FC" w:rsidRDefault="00DF06FC" w:rsidP="00C34C78">
      <w:pPr>
        <w:rPr>
          <w:sz w:val="16"/>
          <w:szCs w:val="16"/>
        </w:rPr>
      </w:pPr>
    </w:p>
    <w:sectPr w:rsidR="00DF06FC" w:rsidSect="006F2234">
      <w:pgSz w:w="11906" w:h="16838"/>
      <w:pgMar w:top="1134" w:right="567" w:bottom="993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7FD0" w:rsidRDefault="003B7FD0" w:rsidP="008905C3">
      <w:r>
        <w:separator/>
      </w:r>
    </w:p>
  </w:endnote>
  <w:endnote w:type="continuationSeparator" w:id="0">
    <w:p w:rsidR="003B7FD0" w:rsidRDefault="003B7FD0" w:rsidP="008905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7FD0" w:rsidRDefault="003B7FD0" w:rsidP="008905C3">
      <w:r>
        <w:separator/>
      </w:r>
    </w:p>
  </w:footnote>
  <w:footnote w:type="continuationSeparator" w:id="0">
    <w:p w:rsidR="003B7FD0" w:rsidRDefault="003B7FD0" w:rsidP="008905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A56BA7"/>
    <w:multiLevelType w:val="hybridMultilevel"/>
    <w:tmpl w:val="9A622B18"/>
    <w:lvl w:ilvl="0" w:tplc="D5082D8C">
      <w:start w:val="13"/>
      <w:numFmt w:val="bullet"/>
      <w:lvlText w:val="-"/>
      <w:lvlJc w:val="left"/>
      <w:pPr>
        <w:ind w:left="9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57C6"/>
    <w:rsid w:val="00000EE1"/>
    <w:rsid w:val="0004439B"/>
    <w:rsid w:val="00045FDB"/>
    <w:rsid w:val="00047D42"/>
    <w:rsid w:val="000A2945"/>
    <w:rsid w:val="000D1D4B"/>
    <w:rsid w:val="000E1084"/>
    <w:rsid w:val="000F25F0"/>
    <w:rsid w:val="00105765"/>
    <w:rsid w:val="00140490"/>
    <w:rsid w:val="001533D3"/>
    <w:rsid w:val="00165E61"/>
    <w:rsid w:val="00167775"/>
    <w:rsid w:val="00172322"/>
    <w:rsid w:val="001B379B"/>
    <w:rsid w:val="001C2D53"/>
    <w:rsid w:val="001C4E2B"/>
    <w:rsid w:val="001D5316"/>
    <w:rsid w:val="001D6EFF"/>
    <w:rsid w:val="001F062E"/>
    <w:rsid w:val="002208A4"/>
    <w:rsid w:val="00220C81"/>
    <w:rsid w:val="00223F83"/>
    <w:rsid w:val="00230F83"/>
    <w:rsid w:val="002440A0"/>
    <w:rsid w:val="00253DD5"/>
    <w:rsid w:val="002715F2"/>
    <w:rsid w:val="0028262F"/>
    <w:rsid w:val="002A51CB"/>
    <w:rsid w:val="002B214D"/>
    <w:rsid w:val="002C2A7E"/>
    <w:rsid w:val="002C5C3C"/>
    <w:rsid w:val="002D5778"/>
    <w:rsid w:val="002D7280"/>
    <w:rsid w:val="002F3FB1"/>
    <w:rsid w:val="002F72DD"/>
    <w:rsid w:val="00302138"/>
    <w:rsid w:val="003031DE"/>
    <w:rsid w:val="0030515E"/>
    <w:rsid w:val="00312D2D"/>
    <w:rsid w:val="003209A9"/>
    <w:rsid w:val="00324B60"/>
    <w:rsid w:val="003411F2"/>
    <w:rsid w:val="003502BE"/>
    <w:rsid w:val="003577DD"/>
    <w:rsid w:val="00362D93"/>
    <w:rsid w:val="003719BF"/>
    <w:rsid w:val="00376527"/>
    <w:rsid w:val="00377F3D"/>
    <w:rsid w:val="003856BB"/>
    <w:rsid w:val="003A1437"/>
    <w:rsid w:val="003B078D"/>
    <w:rsid w:val="003B31BB"/>
    <w:rsid w:val="003B7FD0"/>
    <w:rsid w:val="003D709C"/>
    <w:rsid w:val="003F7502"/>
    <w:rsid w:val="00410397"/>
    <w:rsid w:val="004448EA"/>
    <w:rsid w:val="00450D8B"/>
    <w:rsid w:val="004569A9"/>
    <w:rsid w:val="004655CF"/>
    <w:rsid w:val="0048130A"/>
    <w:rsid w:val="004854A7"/>
    <w:rsid w:val="00492CE6"/>
    <w:rsid w:val="00493739"/>
    <w:rsid w:val="004A149E"/>
    <w:rsid w:val="004B2D26"/>
    <w:rsid w:val="004C4959"/>
    <w:rsid w:val="005251CA"/>
    <w:rsid w:val="00541EB4"/>
    <w:rsid w:val="0055364E"/>
    <w:rsid w:val="00556113"/>
    <w:rsid w:val="005A2449"/>
    <w:rsid w:val="005B672B"/>
    <w:rsid w:val="005C1404"/>
    <w:rsid w:val="005C44B7"/>
    <w:rsid w:val="00602279"/>
    <w:rsid w:val="00605177"/>
    <w:rsid w:val="00613B54"/>
    <w:rsid w:val="006151C5"/>
    <w:rsid w:val="00625E1E"/>
    <w:rsid w:val="00634279"/>
    <w:rsid w:val="0064360C"/>
    <w:rsid w:val="0064518E"/>
    <w:rsid w:val="00653232"/>
    <w:rsid w:val="00656A50"/>
    <w:rsid w:val="00665D43"/>
    <w:rsid w:val="00675747"/>
    <w:rsid w:val="006D29EA"/>
    <w:rsid w:val="006D4FB3"/>
    <w:rsid w:val="006D7E98"/>
    <w:rsid w:val="006F2234"/>
    <w:rsid w:val="0070523A"/>
    <w:rsid w:val="00715306"/>
    <w:rsid w:val="00716BE5"/>
    <w:rsid w:val="007209EA"/>
    <w:rsid w:val="007210EA"/>
    <w:rsid w:val="00722D5D"/>
    <w:rsid w:val="00723467"/>
    <w:rsid w:val="00737004"/>
    <w:rsid w:val="00746D3D"/>
    <w:rsid w:val="00755952"/>
    <w:rsid w:val="00761796"/>
    <w:rsid w:val="007B2238"/>
    <w:rsid w:val="007C628E"/>
    <w:rsid w:val="007C62DC"/>
    <w:rsid w:val="007C76D5"/>
    <w:rsid w:val="007E033D"/>
    <w:rsid w:val="007E13D7"/>
    <w:rsid w:val="007F1D89"/>
    <w:rsid w:val="007F761F"/>
    <w:rsid w:val="0080622B"/>
    <w:rsid w:val="0081682C"/>
    <w:rsid w:val="008177E3"/>
    <w:rsid w:val="00823313"/>
    <w:rsid w:val="00832200"/>
    <w:rsid w:val="008446FC"/>
    <w:rsid w:val="00846510"/>
    <w:rsid w:val="008905C3"/>
    <w:rsid w:val="00893122"/>
    <w:rsid w:val="008970C5"/>
    <w:rsid w:val="008B49CF"/>
    <w:rsid w:val="008C273E"/>
    <w:rsid w:val="008C5BF2"/>
    <w:rsid w:val="008C6922"/>
    <w:rsid w:val="008E51DE"/>
    <w:rsid w:val="009010C2"/>
    <w:rsid w:val="009241EC"/>
    <w:rsid w:val="0093139E"/>
    <w:rsid w:val="00942D0F"/>
    <w:rsid w:val="00967C85"/>
    <w:rsid w:val="00983730"/>
    <w:rsid w:val="009855B2"/>
    <w:rsid w:val="00994C65"/>
    <w:rsid w:val="009D22A5"/>
    <w:rsid w:val="00A0040D"/>
    <w:rsid w:val="00A0105C"/>
    <w:rsid w:val="00A03C7D"/>
    <w:rsid w:val="00A11658"/>
    <w:rsid w:val="00A17559"/>
    <w:rsid w:val="00A202B7"/>
    <w:rsid w:val="00A26051"/>
    <w:rsid w:val="00A27919"/>
    <w:rsid w:val="00A32F6B"/>
    <w:rsid w:val="00A4414F"/>
    <w:rsid w:val="00A44387"/>
    <w:rsid w:val="00A44FE0"/>
    <w:rsid w:val="00A461C6"/>
    <w:rsid w:val="00A62E86"/>
    <w:rsid w:val="00A7381D"/>
    <w:rsid w:val="00A959AE"/>
    <w:rsid w:val="00A9677A"/>
    <w:rsid w:val="00AA7678"/>
    <w:rsid w:val="00AD13A5"/>
    <w:rsid w:val="00AD27F7"/>
    <w:rsid w:val="00AF175B"/>
    <w:rsid w:val="00B02C5E"/>
    <w:rsid w:val="00B12244"/>
    <w:rsid w:val="00B21F24"/>
    <w:rsid w:val="00B23F35"/>
    <w:rsid w:val="00B358DA"/>
    <w:rsid w:val="00B462F8"/>
    <w:rsid w:val="00B71647"/>
    <w:rsid w:val="00B7439F"/>
    <w:rsid w:val="00B90184"/>
    <w:rsid w:val="00B91C0D"/>
    <w:rsid w:val="00B93619"/>
    <w:rsid w:val="00BC194F"/>
    <w:rsid w:val="00BE7F55"/>
    <w:rsid w:val="00C0263E"/>
    <w:rsid w:val="00C249B7"/>
    <w:rsid w:val="00C34C78"/>
    <w:rsid w:val="00C4138F"/>
    <w:rsid w:val="00C50B49"/>
    <w:rsid w:val="00C73A86"/>
    <w:rsid w:val="00C7576A"/>
    <w:rsid w:val="00CA3BDB"/>
    <w:rsid w:val="00CF31B0"/>
    <w:rsid w:val="00D0383F"/>
    <w:rsid w:val="00D31C75"/>
    <w:rsid w:val="00D41376"/>
    <w:rsid w:val="00D50030"/>
    <w:rsid w:val="00D62B79"/>
    <w:rsid w:val="00D75493"/>
    <w:rsid w:val="00D96C9C"/>
    <w:rsid w:val="00DB1D78"/>
    <w:rsid w:val="00DB2754"/>
    <w:rsid w:val="00DE415C"/>
    <w:rsid w:val="00DF06FC"/>
    <w:rsid w:val="00DF153A"/>
    <w:rsid w:val="00DF76A4"/>
    <w:rsid w:val="00E020FC"/>
    <w:rsid w:val="00E12B31"/>
    <w:rsid w:val="00E357C6"/>
    <w:rsid w:val="00E47421"/>
    <w:rsid w:val="00E74588"/>
    <w:rsid w:val="00E75360"/>
    <w:rsid w:val="00E91165"/>
    <w:rsid w:val="00E977F5"/>
    <w:rsid w:val="00EA2D1E"/>
    <w:rsid w:val="00EC7F44"/>
    <w:rsid w:val="00EE7985"/>
    <w:rsid w:val="00F17093"/>
    <w:rsid w:val="00F1785C"/>
    <w:rsid w:val="00F2078A"/>
    <w:rsid w:val="00F21565"/>
    <w:rsid w:val="00F55A1E"/>
    <w:rsid w:val="00F67BA7"/>
    <w:rsid w:val="00F736D6"/>
    <w:rsid w:val="00F74F07"/>
    <w:rsid w:val="00F76A78"/>
    <w:rsid w:val="00F83CE6"/>
    <w:rsid w:val="00F957DA"/>
    <w:rsid w:val="00FE0D58"/>
    <w:rsid w:val="00FE70AA"/>
    <w:rsid w:val="00FF5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33D3"/>
    <w:rPr>
      <w:sz w:val="24"/>
      <w:szCs w:val="24"/>
    </w:rPr>
  </w:style>
  <w:style w:type="paragraph" w:styleId="2">
    <w:name w:val="heading 2"/>
    <w:basedOn w:val="a"/>
    <w:link w:val="20"/>
    <w:uiPriority w:val="9"/>
    <w:qFormat/>
    <w:rsid w:val="00755952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C44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rsid w:val="00A1165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rsid w:val="00A11658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BC194F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6">
    <w:name w:val="Hyperlink"/>
    <w:basedOn w:val="a0"/>
    <w:uiPriority w:val="99"/>
    <w:unhideWhenUsed/>
    <w:rsid w:val="00F736D6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755952"/>
    <w:rPr>
      <w:b/>
      <w:bCs/>
      <w:sz w:val="36"/>
      <w:szCs w:val="36"/>
    </w:rPr>
  </w:style>
  <w:style w:type="character" w:customStyle="1" w:styleId="cfs">
    <w:name w:val="cfs"/>
    <w:basedOn w:val="a0"/>
    <w:rsid w:val="007C628E"/>
  </w:style>
  <w:style w:type="paragraph" w:styleId="a7">
    <w:name w:val="header"/>
    <w:basedOn w:val="a"/>
    <w:link w:val="a8"/>
    <w:uiPriority w:val="99"/>
    <w:unhideWhenUsed/>
    <w:rsid w:val="008905C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8905C3"/>
    <w:rPr>
      <w:sz w:val="24"/>
      <w:szCs w:val="24"/>
    </w:rPr>
  </w:style>
  <w:style w:type="paragraph" w:styleId="a9">
    <w:name w:val="footer"/>
    <w:basedOn w:val="a"/>
    <w:link w:val="aa"/>
    <w:uiPriority w:val="99"/>
    <w:unhideWhenUsed/>
    <w:rsid w:val="008905C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8905C3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33D3"/>
    <w:rPr>
      <w:sz w:val="24"/>
      <w:szCs w:val="24"/>
    </w:rPr>
  </w:style>
  <w:style w:type="paragraph" w:styleId="2">
    <w:name w:val="heading 2"/>
    <w:basedOn w:val="a"/>
    <w:link w:val="20"/>
    <w:uiPriority w:val="9"/>
    <w:qFormat/>
    <w:rsid w:val="00755952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C44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rsid w:val="00A1165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rsid w:val="00A11658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BC194F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6">
    <w:name w:val="Hyperlink"/>
    <w:basedOn w:val="a0"/>
    <w:uiPriority w:val="99"/>
    <w:unhideWhenUsed/>
    <w:rsid w:val="00F736D6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755952"/>
    <w:rPr>
      <w:b/>
      <w:bCs/>
      <w:sz w:val="36"/>
      <w:szCs w:val="36"/>
    </w:rPr>
  </w:style>
  <w:style w:type="character" w:customStyle="1" w:styleId="cfs">
    <w:name w:val="cfs"/>
    <w:basedOn w:val="a0"/>
    <w:rsid w:val="007C628E"/>
  </w:style>
  <w:style w:type="paragraph" w:styleId="a7">
    <w:name w:val="header"/>
    <w:basedOn w:val="a"/>
    <w:link w:val="a8"/>
    <w:uiPriority w:val="99"/>
    <w:unhideWhenUsed/>
    <w:rsid w:val="008905C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8905C3"/>
    <w:rPr>
      <w:sz w:val="24"/>
      <w:szCs w:val="24"/>
    </w:rPr>
  </w:style>
  <w:style w:type="paragraph" w:styleId="a9">
    <w:name w:val="footer"/>
    <w:basedOn w:val="a"/>
    <w:link w:val="aa"/>
    <w:uiPriority w:val="99"/>
    <w:unhideWhenUsed/>
    <w:rsid w:val="008905C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8905C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562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8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5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dmin\&#1052;&#1086;&#1080;%20&#1076;&#1086;&#1082;&#1091;&#1084;&#1077;&#1085;&#1090;&#1099;\&#1052;&#1057;&#1061;%20&#1056;&#1041;%20&#1096;&#1072;&#1073;&#1083;&#1086;&#1085;%20&#1087;&#1080;&#1089;&#1100;&#1084;&#1072;%20&#1057;&#1052;&#1069;&#1044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66FA3D-09CF-4EBE-8B6D-4ACF7C2A1F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МСХ РБ шаблон письма СМЭД</Template>
  <TotalTime>1</TotalTime>
  <Pages>1</Pages>
  <Words>105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Минсельхоз</vt:lpstr>
    </vt:vector>
  </TitlesOfParts>
  <Company>Microsoft</Company>
  <LinksUpToDate>false</LinksUpToDate>
  <CharactersWithSpaces>703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Минсельхоз</dc:title>
  <dc:creator>Воронин</dc:creator>
  <cp:lastModifiedBy>Хабирова Светлана Дамировна</cp:lastModifiedBy>
  <cp:revision>2</cp:revision>
  <cp:lastPrinted>2021-03-01T12:18:00Z</cp:lastPrinted>
  <dcterms:created xsi:type="dcterms:W3CDTF">2021-03-01T13:48:00Z</dcterms:created>
  <dcterms:modified xsi:type="dcterms:W3CDTF">2021-03-01T13:48:00Z</dcterms:modified>
</cp:coreProperties>
</file>